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69277C" w14:textId="77777777" w:rsidR="003A7A34" w:rsidRDefault="003A7A34" w:rsidP="003A7A34">
      <w:pPr>
        <w:rPr>
          <w:lang w:val="nb-NO"/>
        </w:rPr>
      </w:pPr>
      <w:r>
        <w:rPr>
          <w:lang w:val="nb-NO"/>
        </w:rPr>
        <w:t>Oppgave 1</w:t>
      </w:r>
    </w:p>
    <w:p w14:paraId="001CC580" w14:textId="77777777" w:rsidR="003A7A34" w:rsidRDefault="003A7A34" w:rsidP="003A7A34">
      <w:pPr>
        <w:rPr>
          <w:lang w:val="nb-NO"/>
        </w:rPr>
      </w:pPr>
    </w:p>
    <w:p w14:paraId="6AD15FF1" w14:textId="77777777" w:rsidR="003A7A34" w:rsidRPr="00843955" w:rsidRDefault="003A7A34" w:rsidP="003A7A34">
      <w:pPr>
        <w:pStyle w:val="ListParagraph"/>
        <w:numPr>
          <w:ilvl w:val="0"/>
          <w:numId w:val="1"/>
        </w:numPr>
        <w:rPr>
          <w:lang w:val="nb-NO"/>
        </w:rPr>
      </w:pPr>
      <w:r>
        <w:rPr>
          <w:lang w:val="nb-NO"/>
        </w:rPr>
        <w:t>Tegn grafen til E.</w:t>
      </w:r>
    </w:p>
    <w:p w14:paraId="7D5A9357" w14:textId="77777777" w:rsidR="003A7A34" w:rsidRDefault="003A7A34" w:rsidP="003A7A34">
      <w:pPr>
        <w:rPr>
          <w:lang w:val="nb-NO"/>
        </w:rPr>
      </w:pPr>
      <w:r>
        <w:rPr>
          <w:noProof/>
          <w:lang w:val="nb-NO"/>
        </w:rPr>
        <w:drawing>
          <wp:inline distT="0" distB="0" distL="0" distR="0" wp14:anchorId="309E71CD" wp14:editId="49809BB7">
            <wp:extent cx="5731510" cy="3555365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55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D36353" w14:textId="77777777" w:rsidR="003A7A34" w:rsidRDefault="003A7A34" w:rsidP="003A7A34">
      <w:pPr>
        <w:pStyle w:val="ListParagraph"/>
        <w:numPr>
          <w:ilvl w:val="0"/>
          <w:numId w:val="1"/>
        </w:numPr>
        <w:rPr>
          <w:lang w:val="nb-NO"/>
        </w:rPr>
      </w:pPr>
      <w:r>
        <w:rPr>
          <w:lang w:val="nb-NO"/>
        </w:rPr>
        <w:t>Hvor mange enheter av varen må bedriften produsere og selge for at enhetskostnaden skal bli minst mulig?</w:t>
      </w:r>
    </w:p>
    <w:p w14:paraId="46961E39" w14:textId="77777777" w:rsidR="003A7A34" w:rsidRPr="00843955" w:rsidRDefault="003A7A34" w:rsidP="003A7A34">
      <w:pPr>
        <w:rPr>
          <w:lang w:val="nb-NO"/>
        </w:rPr>
      </w:pPr>
      <w:r>
        <w:rPr>
          <w:lang w:val="nb-NO"/>
        </w:rPr>
        <w:t xml:space="preserve">Den deriverte av E’(x) viser at enhetskostnaden er på sitt laveste når det </w:t>
      </w:r>
      <w:proofErr w:type="spellStart"/>
      <w:r>
        <w:rPr>
          <w:lang w:val="nb-NO"/>
        </w:rPr>
        <w:t>prpoduseres</w:t>
      </w:r>
      <w:proofErr w:type="spellEnd"/>
      <w:r>
        <w:rPr>
          <w:lang w:val="nb-NO"/>
        </w:rPr>
        <w:t xml:space="preserve"> og selges omtrent 670 varer per måned. Enhetskostnaden er da på 186.83kr.</w:t>
      </w:r>
    </w:p>
    <w:p w14:paraId="08125DF5" w14:textId="77777777" w:rsidR="003A7A34" w:rsidRDefault="003A7A34" w:rsidP="003A7A34">
      <w:pPr>
        <w:rPr>
          <w:lang w:val="nb-NO"/>
        </w:rPr>
      </w:pPr>
      <w:r>
        <w:rPr>
          <w:noProof/>
          <w:lang w:val="nb-NO"/>
        </w:rPr>
        <w:drawing>
          <wp:inline distT="0" distB="0" distL="0" distR="0" wp14:anchorId="65E297F1" wp14:editId="40EBD7EF">
            <wp:extent cx="5448300" cy="24892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8300" cy="248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AB2D09" w14:textId="77777777" w:rsidR="003A7A34" w:rsidRDefault="003A7A34" w:rsidP="003A7A34">
      <w:pPr>
        <w:rPr>
          <w:lang w:val="nb-NO"/>
        </w:rPr>
      </w:pPr>
      <w:r>
        <w:rPr>
          <w:noProof/>
          <w:lang w:val="nb-NO"/>
        </w:rPr>
        <w:drawing>
          <wp:inline distT="0" distB="0" distL="0" distR="0" wp14:anchorId="32C7CE6E" wp14:editId="36472D4D">
            <wp:extent cx="1587500" cy="7747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7500" cy="77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EB927B" w14:textId="77777777" w:rsidR="003A7A34" w:rsidRDefault="003A7A34" w:rsidP="003A7A34">
      <w:pPr>
        <w:rPr>
          <w:lang w:val="nb-NO"/>
        </w:rPr>
      </w:pPr>
      <w:r>
        <w:rPr>
          <w:lang w:val="nb-NO"/>
        </w:rPr>
        <w:br w:type="page"/>
      </w:r>
    </w:p>
    <w:p w14:paraId="205F34DA" w14:textId="77777777" w:rsidR="003A7A34" w:rsidRDefault="003A7A34" w:rsidP="003A7A34">
      <w:pPr>
        <w:pStyle w:val="ListParagraph"/>
        <w:numPr>
          <w:ilvl w:val="0"/>
          <w:numId w:val="1"/>
        </w:numPr>
        <w:rPr>
          <w:lang w:val="nb-NO"/>
        </w:rPr>
      </w:pPr>
      <w:r>
        <w:rPr>
          <w:lang w:val="nb-NO"/>
        </w:rPr>
        <w:lastRenderedPageBreak/>
        <w:t>Bestem hvilken produksjonsmengde som gir størst overskudd. Hvor stort er dette overskuddet?</w:t>
      </w:r>
    </w:p>
    <w:p w14:paraId="7F7B6390" w14:textId="77777777" w:rsidR="003A7A34" w:rsidRDefault="003A7A34" w:rsidP="003A7A34">
      <w:pPr>
        <w:rPr>
          <w:lang w:val="nb-NO"/>
        </w:rPr>
      </w:pPr>
    </w:p>
    <w:p w14:paraId="3BA77962" w14:textId="77777777" w:rsidR="003A7A34" w:rsidRDefault="003A7A34" w:rsidP="003A7A34">
      <w:pPr>
        <w:rPr>
          <w:lang w:val="nb-NO"/>
        </w:rPr>
      </w:pPr>
      <w:r>
        <w:rPr>
          <w:lang w:val="nb-NO"/>
        </w:rPr>
        <w:t>For å bestemme hvilken produksjonsmengde som gir størst overskudd må vi først finne Kostnadene i K(x). Dette gjør vi ved å multiplisere enhetskostnaden E(x) med antall enheter solgt (x). Deretter lager vi inntektsfunksjonen og overskuddsfunksjonen ved O(x)=I(x)-K(x).</w:t>
      </w:r>
    </w:p>
    <w:p w14:paraId="22E87800" w14:textId="77777777" w:rsidR="003A7A34" w:rsidRPr="00E965A6" w:rsidRDefault="003A7A34" w:rsidP="003A7A34">
      <w:pPr>
        <w:rPr>
          <w:lang w:val="nb-NO"/>
        </w:rPr>
      </w:pPr>
      <w:r>
        <w:rPr>
          <w:lang w:val="nb-NO"/>
        </w:rPr>
        <w:br/>
        <w:t xml:space="preserve">Den deriverte av overskuddsfunksjonen vil så kunne fortelle oss hvilken produksjonsmengde som gir størst overskudd, som er 2750 varer. Som vi også ser på bilde </w:t>
      </w:r>
      <w:proofErr w:type="spellStart"/>
      <w:r>
        <w:rPr>
          <w:lang w:val="nb-NO"/>
        </w:rPr>
        <w:t>nr</w:t>
      </w:r>
      <w:proofErr w:type="spellEnd"/>
      <w:r>
        <w:rPr>
          <w:lang w:val="nb-NO"/>
        </w:rPr>
        <w:t xml:space="preserve"> 2 vil dette tilsvare et overskudd på 142.250kr.</w:t>
      </w:r>
    </w:p>
    <w:p w14:paraId="4B5051D8" w14:textId="77777777" w:rsidR="003A7A34" w:rsidRDefault="003A7A34" w:rsidP="003A7A34">
      <w:pPr>
        <w:rPr>
          <w:lang w:val="nb-NO"/>
        </w:rPr>
      </w:pPr>
      <w:r>
        <w:rPr>
          <w:noProof/>
          <w:lang w:val="nb-NO"/>
        </w:rPr>
        <w:drawing>
          <wp:inline distT="0" distB="0" distL="0" distR="0" wp14:anchorId="63A1A68E" wp14:editId="4B7F8FA5">
            <wp:extent cx="4692565" cy="56896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6744" cy="56946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60ADFF" w14:textId="77777777" w:rsidR="003A7A34" w:rsidRDefault="003A7A34" w:rsidP="003A7A34">
      <w:pPr>
        <w:rPr>
          <w:lang w:val="nb-NO"/>
        </w:rPr>
      </w:pPr>
      <w:r>
        <w:rPr>
          <w:noProof/>
          <w:lang w:val="nb-NO"/>
        </w:rPr>
        <w:lastRenderedPageBreak/>
        <w:drawing>
          <wp:inline distT="0" distB="0" distL="0" distR="0" wp14:anchorId="77B682A8" wp14:editId="2FBF5F71">
            <wp:extent cx="5731510" cy="383603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36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000A5F" w14:textId="77777777" w:rsidR="003A7A34" w:rsidRDefault="003A7A34" w:rsidP="003A7A34">
      <w:pPr>
        <w:rPr>
          <w:lang w:val="nb-NO"/>
        </w:rPr>
      </w:pPr>
    </w:p>
    <w:p w14:paraId="0F9AA639" w14:textId="77777777" w:rsidR="003A7A34" w:rsidRDefault="003A7A34" w:rsidP="003A7A34">
      <w:pPr>
        <w:rPr>
          <w:lang w:val="nb-NO"/>
        </w:rPr>
      </w:pPr>
      <w:r>
        <w:rPr>
          <w:lang w:val="nb-NO"/>
        </w:rPr>
        <w:t>D)</w:t>
      </w:r>
    </w:p>
    <w:p w14:paraId="3AE785AA" w14:textId="77777777" w:rsidR="003A7A34" w:rsidRDefault="003A7A34" w:rsidP="003A7A34">
      <w:pPr>
        <w:rPr>
          <w:lang w:val="nb-NO"/>
        </w:rPr>
      </w:pPr>
      <w:r>
        <w:rPr>
          <w:lang w:val="nb-NO"/>
        </w:rPr>
        <w:t>Omtrent 253.4kr</w:t>
      </w:r>
    </w:p>
    <w:p w14:paraId="5EFFA3FF" w14:textId="77777777" w:rsidR="003A7A34" w:rsidRDefault="003A7A34" w:rsidP="003A7A34">
      <w:pPr>
        <w:rPr>
          <w:lang w:val="nb-NO"/>
        </w:rPr>
      </w:pPr>
      <w:r>
        <w:rPr>
          <w:noProof/>
          <w:lang w:val="nb-NO"/>
        </w:rPr>
        <w:drawing>
          <wp:inline distT="0" distB="0" distL="0" distR="0" wp14:anchorId="5BBD47FE" wp14:editId="077FC23B">
            <wp:extent cx="5731510" cy="409384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93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43544B" w14:textId="77777777" w:rsidR="003A7A34" w:rsidRDefault="003A7A34" w:rsidP="003A7A34">
      <w:pPr>
        <w:rPr>
          <w:lang w:val="nb-NO"/>
        </w:rPr>
      </w:pPr>
      <w:r>
        <w:rPr>
          <w:lang w:val="nb-NO"/>
        </w:rPr>
        <w:lastRenderedPageBreak/>
        <w:br w:type="page"/>
      </w:r>
    </w:p>
    <w:p w14:paraId="02056EE2" w14:textId="77777777" w:rsidR="003A7A34" w:rsidRDefault="003A7A34" w:rsidP="003A7A34">
      <w:pPr>
        <w:rPr>
          <w:lang w:val="nb-NO"/>
        </w:rPr>
      </w:pPr>
      <w:r>
        <w:rPr>
          <w:lang w:val="nb-NO"/>
        </w:rPr>
        <w:lastRenderedPageBreak/>
        <w:t>Oppgave 2</w:t>
      </w:r>
    </w:p>
    <w:p w14:paraId="257B78F8" w14:textId="77777777" w:rsidR="003A7A34" w:rsidRDefault="003A7A34" w:rsidP="003A7A34">
      <w:pPr>
        <w:rPr>
          <w:lang w:val="nb-NO"/>
        </w:rPr>
      </w:pPr>
      <w:r>
        <w:rPr>
          <w:lang w:val="nb-NO"/>
        </w:rPr>
        <w:t>A)</w:t>
      </w:r>
    </w:p>
    <w:p w14:paraId="0CDC83A9" w14:textId="77777777" w:rsidR="003A7A34" w:rsidRDefault="003A7A34" w:rsidP="003A7A34">
      <w:pPr>
        <w:rPr>
          <w:lang w:val="nb-NO"/>
        </w:rPr>
      </w:pPr>
      <w:r>
        <w:rPr>
          <w:lang w:val="nb-NO"/>
        </w:rPr>
        <w:t>Der er 42118kr på kontoen etter det 40’ende innskuddet.</w:t>
      </w:r>
    </w:p>
    <w:p w14:paraId="02B3B268" w14:textId="77777777" w:rsidR="003A7A34" w:rsidRDefault="003A7A34" w:rsidP="003A7A34">
      <w:pPr>
        <w:rPr>
          <w:lang w:val="nb-NO"/>
        </w:rPr>
      </w:pPr>
      <w:r>
        <w:rPr>
          <w:noProof/>
          <w:lang w:val="nb-NO"/>
        </w:rPr>
        <w:drawing>
          <wp:inline distT="0" distB="0" distL="0" distR="0" wp14:anchorId="4B4AF493" wp14:editId="15958C83">
            <wp:extent cx="5731510" cy="2256155"/>
            <wp:effectExtent l="0" t="0" r="0" b="444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56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CFE240" w14:textId="77777777" w:rsidR="003A7A34" w:rsidRDefault="003A7A34" w:rsidP="003A7A34">
      <w:pPr>
        <w:rPr>
          <w:lang w:val="nb-NO"/>
        </w:rPr>
      </w:pPr>
    </w:p>
    <w:p w14:paraId="3C277A02" w14:textId="77777777" w:rsidR="003A7A34" w:rsidRDefault="003A7A34" w:rsidP="003A7A34">
      <w:pPr>
        <w:rPr>
          <w:lang w:val="nb-NO"/>
        </w:rPr>
      </w:pPr>
      <w:r>
        <w:rPr>
          <w:lang w:val="nb-NO"/>
        </w:rPr>
        <w:t>B)</w:t>
      </w:r>
    </w:p>
    <w:p w14:paraId="51807784" w14:textId="77777777" w:rsidR="003A7A34" w:rsidRDefault="003A7A34" w:rsidP="003A7A34">
      <w:pPr>
        <w:rPr>
          <w:lang w:val="nb-NO"/>
        </w:rPr>
      </w:pPr>
      <w:r>
        <w:rPr>
          <w:lang w:val="nb-NO"/>
        </w:rPr>
        <w:t xml:space="preserve">Det gikk 47 måneder før </w:t>
      </w:r>
      <w:proofErr w:type="spellStart"/>
      <w:r>
        <w:rPr>
          <w:lang w:val="nb-NO"/>
        </w:rPr>
        <w:t>rannveig</w:t>
      </w:r>
      <w:proofErr w:type="spellEnd"/>
      <w:r>
        <w:rPr>
          <w:lang w:val="nb-NO"/>
        </w:rPr>
        <w:t xml:space="preserve"> hadde mer enn 50.000kr, nesten 4 år.</w:t>
      </w:r>
    </w:p>
    <w:p w14:paraId="4875E628" w14:textId="77777777" w:rsidR="003A7A34" w:rsidRDefault="003A7A34" w:rsidP="003A7A34">
      <w:pPr>
        <w:rPr>
          <w:lang w:val="nb-NO"/>
        </w:rPr>
      </w:pPr>
      <w:r>
        <w:rPr>
          <w:noProof/>
          <w:lang w:val="nb-NO"/>
        </w:rPr>
        <w:drawing>
          <wp:inline distT="0" distB="0" distL="0" distR="0" wp14:anchorId="253C40A7" wp14:editId="13890FF3">
            <wp:extent cx="5731510" cy="407987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7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0B7940" w14:textId="77777777" w:rsidR="003A7A34" w:rsidRDefault="003A7A34" w:rsidP="003A7A34">
      <w:pPr>
        <w:rPr>
          <w:lang w:val="nb-NO"/>
        </w:rPr>
      </w:pPr>
    </w:p>
    <w:p w14:paraId="49377B98" w14:textId="77777777" w:rsidR="003A7A34" w:rsidRDefault="003A7A34" w:rsidP="003A7A34">
      <w:pPr>
        <w:rPr>
          <w:lang w:val="nb-NO"/>
        </w:rPr>
      </w:pPr>
      <w:r>
        <w:rPr>
          <w:lang w:val="nb-NO"/>
        </w:rPr>
        <w:br w:type="page"/>
      </w:r>
    </w:p>
    <w:p w14:paraId="708D4D0F" w14:textId="77777777" w:rsidR="003A7A34" w:rsidRDefault="003A7A34" w:rsidP="003A7A34">
      <w:pPr>
        <w:rPr>
          <w:lang w:val="nb-NO"/>
        </w:rPr>
      </w:pPr>
      <w:r>
        <w:rPr>
          <w:lang w:val="nb-NO"/>
        </w:rPr>
        <w:lastRenderedPageBreak/>
        <w:t>C)</w:t>
      </w:r>
    </w:p>
    <w:p w14:paraId="77D2264B" w14:textId="77777777" w:rsidR="003A7A34" w:rsidRDefault="003A7A34" w:rsidP="003A7A34">
      <w:pPr>
        <w:rPr>
          <w:lang w:val="nb-NO"/>
        </w:rPr>
      </w:pPr>
      <w:r>
        <w:rPr>
          <w:lang w:val="nb-NO"/>
        </w:rPr>
        <w:t>For å møte markedet må banken tilby 0.9% månedlig rente, noe som tilsvarer en årlig rente på 10.81%.</w:t>
      </w:r>
    </w:p>
    <w:p w14:paraId="5413F02C" w14:textId="77777777" w:rsidR="003A7A34" w:rsidRDefault="003A7A34" w:rsidP="003A7A34">
      <w:pPr>
        <w:rPr>
          <w:lang w:val="nb-NO"/>
        </w:rPr>
      </w:pPr>
    </w:p>
    <w:p w14:paraId="1BF1BB9A" w14:textId="77777777" w:rsidR="003A7A34" w:rsidRDefault="003A7A34" w:rsidP="003A7A34">
      <w:pPr>
        <w:rPr>
          <w:lang w:val="nb-NO"/>
        </w:rPr>
      </w:pPr>
      <w:r>
        <w:rPr>
          <w:noProof/>
          <w:lang w:val="nb-NO"/>
        </w:rPr>
        <w:drawing>
          <wp:inline distT="0" distB="0" distL="0" distR="0" wp14:anchorId="0C35A97C" wp14:editId="01B3A31D">
            <wp:extent cx="3937000" cy="38862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7000" cy="3886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B6C0D7" w14:textId="77777777" w:rsidR="003A7A34" w:rsidRDefault="003A7A34" w:rsidP="003A7A34">
      <w:pPr>
        <w:rPr>
          <w:lang w:val="nb-NO"/>
        </w:rPr>
      </w:pPr>
      <w:r>
        <w:rPr>
          <w:lang w:val="nb-NO"/>
        </w:rPr>
        <w:br w:type="page"/>
      </w:r>
    </w:p>
    <w:p w14:paraId="3510ACEE" w14:textId="77777777" w:rsidR="003A7A34" w:rsidRDefault="003A7A34" w:rsidP="003A7A34">
      <w:pPr>
        <w:rPr>
          <w:lang w:val="nb-NO"/>
        </w:rPr>
      </w:pPr>
      <w:r>
        <w:rPr>
          <w:lang w:val="nb-NO"/>
        </w:rPr>
        <w:lastRenderedPageBreak/>
        <w:t>Oppgave 3)</w:t>
      </w:r>
    </w:p>
    <w:p w14:paraId="5BC70279" w14:textId="77777777" w:rsidR="003A7A34" w:rsidRDefault="003A7A34" w:rsidP="003A7A34">
      <w:pPr>
        <w:rPr>
          <w:lang w:val="nb-NO"/>
        </w:rPr>
      </w:pPr>
      <w:r>
        <w:rPr>
          <w:lang w:val="nb-NO"/>
        </w:rPr>
        <w:t>A)</w:t>
      </w:r>
    </w:p>
    <w:p w14:paraId="7CB6B7E4" w14:textId="77777777" w:rsidR="003A7A34" w:rsidRDefault="003A7A34" w:rsidP="003A7A34">
      <w:pPr>
        <w:rPr>
          <w:lang w:val="nb-NO"/>
        </w:rPr>
      </w:pPr>
      <w:r>
        <w:rPr>
          <w:lang w:val="nb-NO"/>
        </w:rPr>
        <w:t>Sannsynligheten for at senen i en tilfeldig valgt spole tåler minst 53kg er 90.4%</w:t>
      </w:r>
    </w:p>
    <w:p w14:paraId="08B9A12A" w14:textId="77777777" w:rsidR="003A7A34" w:rsidRDefault="003A7A34" w:rsidP="003A7A34">
      <w:pPr>
        <w:rPr>
          <w:lang w:val="nb-NO"/>
        </w:rPr>
      </w:pPr>
      <w:r>
        <w:rPr>
          <w:noProof/>
          <w:lang w:val="nb-NO"/>
        </w:rPr>
        <w:drawing>
          <wp:inline distT="0" distB="0" distL="0" distR="0" wp14:anchorId="63853153" wp14:editId="07C23A4A">
            <wp:extent cx="5731510" cy="3235960"/>
            <wp:effectExtent l="0" t="0" r="0" b="254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5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687B22" w14:textId="77777777" w:rsidR="003A7A34" w:rsidRDefault="003A7A34" w:rsidP="003A7A34">
      <w:pPr>
        <w:rPr>
          <w:lang w:val="nb-NO"/>
        </w:rPr>
      </w:pPr>
    </w:p>
    <w:p w14:paraId="4748AE01" w14:textId="77777777" w:rsidR="003A7A34" w:rsidRDefault="003A7A34" w:rsidP="003A7A34">
      <w:pPr>
        <w:rPr>
          <w:lang w:val="nb-NO"/>
        </w:rPr>
      </w:pPr>
      <w:r>
        <w:rPr>
          <w:lang w:val="nb-NO"/>
        </w:rPr>
        <w:t>B)</w:t>
      </w:r>
    </w:p>
    <w:p w14:paraId="4A48305C" w14:textId="77777777" w:rsidR="003A7A34" w:rsidRDefault="003A7A34" w:rsidP="003A7A34">
      <w:pPr>
        <w:rPr>
          <w:lang w:val="nb-NO"/>
        </w:rPr>
      </w:pPr>
      <w:r>
        <w:rPr>
          <w:lang w:val="nb-NO"/>
        </w:rPr>
        <w:t xml:space="preserve">Først må vi finne sannsynligheten for at en tilfeldig valgt spole tåler mer enn 50kg. </w:t>
      </w:r>
    </w:p>
    <w:p w14:paraId="4E7404A6" w14:textId="77777777" w:rsidR="003A7A34" w:rsidRDefault="003A7A34" w:rsidP="003A7A34">
      <w:pPr>
        <w:rPr>
          <w:lang w:val="nb-NO"/>
        </w:rPr>
      </w:pPr>
      <w:r>
        <w:rPr>
          <w:noProof/>
          <w:lang w:val="nb-NO"/>
        </w:rPr>
        <w:drawing>
          <wp:inline distT="0" distB="0" distL="0" distR="0" wp14:anchorId="4142DA09" wp14:editId="3CB36B1A">
            <wp:extent cx="4267200" cy="186690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7200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E33C3B" w14:textId="77777777" w:rsidR="003A7A34" w:rsidRDefault="003A7A34" w:rsidP="003A7A34">
      <w:pPr>
        <w:rPr>
          <w:lang w:val="nb-NO"/>
        </w:rPr>
      </w:pPr>
      <w:r>
        <w:rPr>
          <w:lang w:val="nb-NO"/>
        </w:rPr>
        <w:t>Deretter har vi et binomisk forsøk hvor vi trekker n = 25 spoler, sannsynligheten for at hver spole vi trekker tåler mer enn 50kg er p = 0.9955. Sannsynligheten for at alle spolene tåler mer enn 50kg er 89.34%.</w:t>
      </w:r>
    </w:p>
    <w:p w14:paraId="4F8A7ACD" w14:textId="77777777" w:rsidR="003A7A34" w:rsidRDefault="003A7A34" w:rsidP="003A7A34">
      <w:pPr>
        <w:rPr>
          <w:lang w:val="nb-NO"/>
        </w:rPr>
      </w:pPr>
      <w:r>
        <w:rPr>
          <w:noProof/>
          <w:lang w:val="nb-NO"/>
        </w:rPr>
        <w:lastRenderedPageBreak/>
        <w:drawing>
          <wp:inline distT="0" distB="0" distL="0" distR="0" wp14:anchorId="4A20AA7F" wp14:editId="6239B31C">
            <wp:extent cx="4114800" cy="18288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95DC5F" w14:textId="77777777" w:rsidR="003A7A34" w:rsidRDefault="003A7A34" w:rsidP="003A7A34">
      <w:pPr>
        <w:rPr>
          <w:lang w:val="nb-NO"/>
        </w:rPr>
      </w:pPr>
      <w:r>
        <w:rPr>
          <w:lang w:val="nb-NO"/>
        </w:rPr>
        <w:br w:type="page"/>
      </w:r>
    </w:p>
    <w:p w14:paraId="2633F072" w14:textId="77777777" w:rsidR="003A7A34" w:rsidRDefault="003A7A34" w:rsidP="003A7A34">
      <w:pPr>
        <w:rPr>
          <w:lang w:val="nb-NO"/>
        </w:rPr>
      </w:pPr>
      <w:r>
        <w:rPr>
          <w:lang w:val="nb-NO"/>
        </w:rPr>
        <w:lastRenderedPageBreak/>
        <w:t>C)</w:t>
      </w:r>
    </w:p>
    <w:p w14:paraId="319C0747" w14:textId="77777777" w:rsidR="003A7A34" w:rsidRDefault="003A7A34" w:rsidP="003A7A34">
      <w:pPr>
        <w:rPr>
          <w:lang w:val="nb-NO"/>
        </w:rPr>
      </w:pPr>
      <w:r>
        <w:rPr>
          <w:lang w:val="nb-NO"/>
        </w:rPr>
        <w:t>P(</w:t>
      </w:r>
      <w:proofErr w:type="spellStart"/>
      <w:r>
        <w:rPr>
          <w:lang w:val="nb-NO"/>
        </w:rPr>
        <w:t>X</w:t>
      </w:r>
      <w:proofErr w:type="spellEnd"/>
      <w:r>
        <w:rPr>
          <w:lang w:val="nb-NO"/>
        </w:rPr>
        <w:t>&lt;55) = 0.3319 / 33.19%</w:t>
      </w:r>
      <w:r>
        <w:rPr>
          <w:noProof/>
          <w:lang w:val="nb-NO"/>
        </w:rPr>
        <w:drawing>
          <wp:inline distT="0" distB="0" distL="0" distR="0" wp14:anchorId="5A99255E" wp14:editId="403B6C14">
            <wp:extent cx="5731510" cy="2018665"/>
            <wp:effectExtent l="0" t="0" r="0" b="63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18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CFFBAB" w14:textId="77777777" w:rsidR="003A7A34" w:rsidRDefault="003A7A34" w:rsidP="003A7A34">
      <w:pPr>
        <w:rPr>
          <w:lang w:val="nb-NO"/>
        </w:rPr>
      </w:pPr>
    </w:p>
    <w:p w14:paraId="4AF6B6E5" w14:textId="77777777" w:rsidR="003A7A34" w:rsidRDefault="003A7A34" w:rsidP="003A7A34">
      <w:pPr>
        <w:rPr>
          <w:lang w:val="nb-NO"/>
        </w:rPr>
      </w:pPr>
      <w:r>
        <w:rPr>
          <w:lang w:val="nb-NO"/>
        </w:rPr>
        <w:t>D)</w:t>
      </w:r>
    </w:p>
    <w:p w14:paraId="75D35EFB" w14:textId="77777777" w:rsidR="003A7A34" w:rsidRDefault="003A7A34" w:rsidP="003A7A34">
      <w:pPr>
        <w:rPr>
          <w:lang w:val="nb-NO"/>
        </w:rPr>
      </w:pPr>
    </w:p>
    <w:p w14:paraId="48EFC3AF" w14:textId="77777777" w:rsidR="003A7A34" w:rsidRDefault="003A7A34" w:rsidP="003A7A34">
      <w:pPr>
        <w:rPr>
          <w:lang w:val="nb-NO"/>
        </w:rPr>
      </w:pPr>
      <w:r>
        <w:rPr>
          <w:lang w:val="nb-NO"/>
        </w:rPr>
        <w:t>Nullhypotese: E(</w:t>
      </w:r>
      <w:proofErr w:type="spellStart"/>
      <w:r>
        <w:rPr>
          <w:lang w:val="nb-NO"/>
        </w:rPr>
        <w:t>X</w:t>
      </w:r>
      <w:proofErr w:type="spellEnd"/>
      <w:r>
        <w:rPr>
          <w:lang w:val="nb-NO"/>
        </w:rPr>
        <w:t>)=56</w:t>
      </w:r>
    </w:p>
    <w:p w14:paraId="3132FE32" w14:textId="77777777" w:rsidR="003A7A34" w:rsidRDefault="003A7A34" w:rsidP="003A7A34">
      <w:pPr>
        <w:rPr>
          <w:lang w:val="nb-NO"/>
        </w:rPr>
      </w:pPr>
      <w:r>
        <w:rPr>
          <w:lang w:val="nb-NO"/>
        </w:rPr>
        <w:t>Alternativhypotese: E(</w:t>
      </w:r>
      <w:proofErr w:type="spellStart"/>
      <w:r>
        <w:rPr>
          <w:lang w:val="nb-NO"/>
        </w:rPr>
        <w:t>X</w:t>
      </w:r>
      <w:proofErr w:type="spellEnd"/>
      <w:r>
        <w:rPr>
          <w:lang w:val="nb-NO"/>
        </w:rPr>
        <w:t>) &lt; 55</w:t>
      </w:r>
    </w:p>
    <w:p w14:paraId="0C4E940B" w14:textId="77777777" w:rsidR="003A7A34" w:rsidRDefault="003A7A34" w:rsidP="003A7A34">
      <w:pPr>
        <w:rPr>
          <w:lang w:val="nb-NO"/>
        </w:rPr>
      </w:pPr>
      <w:r>
        <w:rPr>
          <w:lang w:val="nb-NO"/>
        </w:rPr>
        <w:t>Gjennomsnitt: 0.3319 * 25 = 8.2975</w:t>
      </w:r>
    </w:p>
    <w:p w14:paraId="3D920F3C" w14:textId="77777777" w:rsidR="003A7A34" w:rsidRDefault="003A7A34" w:rsidP="003A7A34">
      <w:pPr>
        <w:rPr>
          <w:lang w:val="nb-NO"/>
        </w:rPr>
      </w:pPr>
      <w:r>
        <w:rPr>
          <w:noProof/>
          <w:lang w:val="nb-NO"/>
        </w:rPr>
        <w:drawing>
          <wp:inline distT="0" distB="0" distL="0" distR="0" wp14:anchorId="42AE0871" wp14:editId="2986B457">
            <wp:extent cx="3930701" cy="4368800"/>
            <wp:effectExtent l="0" t="0" r="635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4178" cy="4372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5F5534" w14:textId="77777777" w:rsidR="003A7A34" w:rsidRDefault="003A7A34" w:rsidP="003A7A34">
      <w:pPr>
        <w:rPr>
          <w:lang w:val="nb-NO"/>
        </w:rPr>
      </w:pPr>
      <w:r>
        <w:rPr>
          <w:lang w:val="nb-NO"/>
        </w:rPr>
        <w:t>P verdien er tilnærmet 0, så vi kan forkaste nullhypotesen. Dette vil si at der foreligger grunnlag for mistanke for at bruddstyrken er lavere en oppgitt.</w:t>
      </w:r>
    </w:p>
    <w:p w14:paraId="0F546EA8" w14:textId="77777777" w:rsidR="003A7A34" w:rsidRDefault="003A7A34" w:rsidP="003A7A34">
      <w:pPr>
        <w:rPr>
          <w:lang w:val="nb-NO"/>
        </w:rPr>
      </w:pPr>
    </w:p>
    <w:p w14:paraId="3525D070" w14:textId="77777777" w:rsidR="003A7A34" w:rsidRDefault="003A7A34" w:rsidP="003A7A34">
      <w:pPr>
        <w:rPr>
          <w:lang w:val="nb-NO"/>
        </w:rPr>
      </w:pPr>
      <w:r>
        <w:rPr>
          <w:lang w:val="nb-NO"/>
        </w:rPr>
        <w:lastRenderedPageBreak/>
        <w:t>E)</w:t>
      </w:r>
    </w:p>
    <w:p w14:paraId="06BA3561" w14:textId="77777777" w:rsidR="003A7A34" w:rsidRPr="00A41AB1" w:rsidRDefault="003A7A34" w:rsidP="003A7A34">
      <w:pPr>
        <w:rPr>
          <w:lang w:val="nb-NO"/>
        </w:rPr>
      </w:pPr>
    </w:p>
    <w:p w14:paraId="006456A1" w14:textId="629814F7" w:rsidR="00AB1648" w:rsidRPr="003A7A34" w:rsidRDefault="00AB1648" w:rsidP="003A7A34"/>
    <w:sectPr w:rsidR="00AB1648" w:rsidRPr="003A7A34">
      <w:headerReference w:type="default" r:id="rId2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061469" w14:textId="77777777" w:rsidR="00EB3297" w:rsidRDefault="00EB3297" w:rsidP="00263785">
      <w:r>
        <w:separator/>
      </w:r>
    </w:p>
  </w:endnote>
  <w:endnote w:type="continuationSeparator" w:id="0">
    <w:p w14:paraId="0939E15F" w14:textId="77777777" w:rsidR="00EB3297" w:rsidRDefault="00EB3297" w:rsidP="00263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6695EA" w14:textId="77777777" w:rsidR="00EB3297" w:rsidRDefault="00EB3297" w:rsidP="00263785">
      <w:r>
        <w:separator/>
      </w:r>
    </w:p>
  </w:footnote>
  <w:footnote w:type="continuationSeparator" w:id="0">
    <w:p w14:paraId="0EF018AC" w14:textId="77777777" w:rsidR="00EB3297" w:rsidRDefault="00EB3297" w:rsidP="002637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9C35A1" w14:textId="77777777" w:rsidR="00263785" w:rsidRDefault="00263785" w:rsidP="00263785">
    <w:pPr>
      <w:pStyle w:val="Header"/>
    </w:pPr>
  </w:p>
  <w:tbl>
    <w:tblPr>
      <w:tblStyle w:val="TableGrid"/>
      <w:tblW w:w="10424" w:type="dxa"/>
      <w:tblInd w:w="-459" w:type="dxa"/>
      <w:tblLook w:val="04A0" w:firstRow="1" w:lastRow="0" w:firstColumn="1" w:lastColumn="0" w:noHBand="0" w:noVBand="1"/>
    </w:tblPr>
    <w:tblGrid>
      <w:gridCol w:w="1641"/>
      <w:gridCol w:w="1669"/>
      <w:gridCol w:w="1057"/>
      <w:gridCol w:w="2437"/>
      <w:gridCol w:w="1307"/>
      <w:gridCol w:w="2313"/>
    </w:tblGrid>
    <w:tr w:rsidR="00263785" w14:paraId="02D7B669" w14:textId="77777777" w:rsidTr="00917E58">
      <w:trPr>
        <w:trHeight w:val="315"/>
      </w:trPr>
      <w:tc>
        <w:tcPr>
          <w:tcW w:w="164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F2F2F2" w:themeFill="background1" w:themeFillShade="F2"/>
          <w:vAlign w:val="center"/>
          <w:hideMark/>
        </w:tcPr>
        <w:p w14:paraId="0FC25BD9" w14:textId="77777777" w:rsidR="00263785" w:rsidRDefault="00263785" w:rsidP="00263785">
          <w:pPr>
            <w:rPr>
              <w:rFonts w:ascii="Calibri Light" w:hAnsi="Calibri Light"/>
              <w:sz w:val="18"/>
            </w:rPr>
          </w:pPr>
          <w:r>
            <w:rPr>
              <w:rFonts w:ascii="Calibri Light" w:hAnsi="Calibri Light"/>
              <w:sz w:val="18"/>
            </w:rPr>
            <w:t>DATO:</w:t>
          </w:r>
        </w:p>
      </w:tc>
      <w:tc>
        <w:tcPr>
          <w:tcW w:w="166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E4A5F23" w14:textId="6D425BFD" w:rsidR="00263785" w:rsidRPr="003A7A34" w:rsidRDefault="003A7A34" w:rsidP="00263785">
          <w:pPr>
            <w:rPr>
              <w:rFonts w:ascii="Calibri Light" w:hAnsi="Calibri Light"/>
              <w:sz w:val="20"/>
              <w:szCs w:val="20"/>
              <w:lang w:val="nb-NO"/>
            </w:rPr>
          </w:pPr>
          <w:r>
            <w:rPr>
              <w:rFonts w:ascii="Calibri Light" w:hAnsi="Calibri Light"/>
              <w:sz w:val="20"/>
              <w:szCs w:val="20"/>
              <w:lang w:val="nb-NO"/>
            </w:rPr>
            <w:t>26/05-2021</w:t>
          </w:r>
        </w:p>
      </w:tc>
      <w:tc>
        <w:tcPr>
          <w:tcW w:w="105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F2F2F2" w:themeFill="background1" w:themeFillShade="F2"/>
          <w:vAlign w:val="center"/>
          <w:hideMark/>
        </w:tcPr>
        <w:p w14:paraId="76308A3E" w14:textId="77777777" w:rsidR="00263785" w:rsidRDefault="00263785" w:rsidP="00263785">
          <w:pPr>
            <w:rPr>
              <w:rFonts w:ascii="Calibri Light" w:hAnsi="Calibri Light"/>
              <w:sz w:val="18"/>
            </w:rPr>
          </w:pPr>
          <w:r>
            <w:rPr>
              <w:rFonts w:ascii="Calibri Light" w:hAnsi="Calibri Light"/>
              <w:sz w:val="18"/>
            </w:rPr>
            <w:t>FAG:</w:t>
          </w:r>
        </w:p>
      </w:tc>
      <w:tc>
        <w:tcPr>
          <w:tcW w:w="243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F346622" w14:textId="35973394" w:rsidR="00263785" w:rsidRPr="003A7A34" w:rsidRDefault="003A7A34" w:rsidP="00263785">
          <w:pPr>
            <w:rPr>
              <w:rFonts w:ascii="Calibri Light" w:hAnsi="Calibri Light"/>
              <w:sz w:val="20"/>
              <w:szCs w:val="20"/>
              <w:lang w:val="nb-NO"/>
            </w:rPr>
          </w:pPr>
          <w:r>
            <w:rPr>
              <w:rFonts w:ascii="Calibri Light" w:hAnsi="Calibri Light"/>
              <w:sz w:val="20"/>
              <w:szCs w:val="20"/>
              <w:lang w:val="nb-NO"/>
            </w:rPr>
            <w:t>Matematikk S2</w:t>
          </w:r>
        </w:p>
      </w:tc>
      <w:tc>
        <w:tcPr>
          <w:tcW w:w="362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83EF8B2" w14:textId="77777777" w:rsidR="00263785" w:rsidRDefault="00263785" w:rsidP="00263785">
          <w:pPr>
            <w:jc w:val="center"/>
            <w:rPr>
              <w:rFonts w:ascii="Calibri Light" w:hAnsi="Calibri Light"/>
              <w:b/>
              <w:sz w:val="18"/>
            </w:rPr>
          </w:pPr>
        </w:p>
      </w:tc>
    </w:tr>
    <w:tr w:rsidR="00263785" w14:paraId="0B0D5E26" w14:textId="77777777" w:rsidTr="00917E58">
      <w:trPr>
        <w:trHeight w:val="315"/>
      </w:trPr>
      <w:tc>
        <w:tcPr>
          <w:tcW w:w="164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F2F2F2" w:themeFill="background1" w:themeFillShade="F2"/>
          <w:vAlign w:val="center"/>
          <w:hideMark/>
        </w:tcPr>
        <w:p w14:paraId="287D8348" w14:textId="77777777" w:rsidR="00263785" w:rsidRDefault="00263785" w:rsidP="00263785">
          <w:pPr>
            <w:rPr>
              <w:rFonts w:ascii="Calibri Light" w:hAnsi="Calibri Light"/>
              <w:sz w:val="18"/>
            </w:rPr>
          </w:pPr>
          <w:r>
            <w:rPr>
              <w:rFonts w:ascii="Calibri Light" w:hAnsi="Calibri Light"/>
              <w:sz w:val="18"/>
            </w:rPr>
            <w:t>SIDETALL:</w:t>
          </w:r>
        </w:p>
      </w:tc>
      <w:tc>
        <w:tcPr>
          <w:tcW w:w="166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2223048" w14:textId="77777777" w:rsidR="00263785" w:rsidRDefault="00263785" w:rsidP="00263785">
          <w:pPr>
            <w:rPr>
              <w:rFonts w:ascii="Calibri Light" w:hAnsi="Calibri Light"/>
              <w:sz w:val="20"/>
              <w:szCs w:val="20"/>
            </w:rPr>
          </w:pPr>
          <w:r>
            <w:rPr>
              <w:rFonts w:ascii="Calibri Light" w:hAnsi="Calibri Light"/>
              <w:sz w:val="20"/>
              <w:szCs w:val="20"/>
            </w:rPr>
            <w:t xml:space="preserve">Side </w:t>
          </w:r>
          <w:r>
            <w:rPr>
              <w:rFonts w:ascii="Calibri Light" w:hAnsi="Calibri Light"/>
              <w:b/>
              <w:sz w:val="20"/>
              <w:szCs w:val="20"/>
            </w:rPr>
            <w:fldChar w:fldCharType="begin"/>
          </w:r>
          <w:r>
            <w:rPr>
              <w:rFonts w:ascii="Calibri Light" w:hAnsi="Calibri Light"/>
              <w:b/>
              <w:sz w:val="20"/>
              <w:szCs w:val="20"/>
            </w:rPr>
            <w:instrText>PAGE  \* Arabic  \* MERGEFORMAT</w:instrText>
          </w:r>
          <w:r>
            <w:rPr>
              <w:rFonts w:ascii="Calibri Light" w:hAnsi="Calibri Light"/>
              <w:b/>
              <w:sz w:val="20"/>
              <w:szCs w:val="20"/>
            </w:rPr>
            <w:fldChar w:fldCharType="separate"/>
          </w:r>
          <w:r w:rsidR="00AB1648">
            <w:rPr>
              <w:rFonts w:ascii="Calibri Light" w:hAnsi="Calibri Light"/>
              <w:b/>
              <w:noProof/>
              <w:sz w:val="20"/>
              <w:szCs w:val="20"/>
            </w:rPr>
            <w:t>1</w:t>
          </w:r>
          <w:r>
            <w:rPr>
              <w:rFonts w:ascii="Calibri Light" w:hAnsi="Calibri Light"/>
              <w:b/>
              <w:sz w:val="20"/>
              <w:szCs w:val="20"/>
            </w:rPr>
            <w:fldChar w:fldCharType="end"/>
          </w:r>
          <w:r>
            <w:rPr>
              <w:rFonts w:ascii="Calibri Light" w:hAnsi="Calibri Light"/>
              <w:sz w:val="20"/>
              <w:szCs w:val="20"/>
            </w:rPr>
            <w:t xml:space="preserve"> av </w:t>
          </w:r>
          <w:r>
            <w:rPr>
              <w:rFonts w:ascii="Calibri Light" w:hAnsi="Calibri Light"/>
              <w:b/>
              <w:sz w:val="20"/>
              <w:szCs w:val="20"/>
            </w:rPr>
            <w:fldChar w:fldCharType="begin"/>
          </w:r>
          <w:r>
            <w:rPr>
              <w:rFonts w:ascii="Calibri Light" w:hAnsi="Calibri Light"/>
              <w:b/>
              <w:sz w:val="20"/>
              <w:szCs w:val="20"/>
            </w:rPr>
            <w:instrText>NUMPAGES  \* Arabic  \* MERGEFORMAT</w:instrText>
          </w:r>
          <w:r>
            <w:rPr>
              <w:rFonts w:ascii="Calibri Light" w:hAnsi="Calibri Light"/>
              <w:b/>
              <w:sz w:val="20"/>
              <w:szCs w:val="20"/>
            </w:rPr>
            <w:fldChar w:fldCharType="separate"/>
          </w:r>
          <w:r w:rsidR="00AB1648">
            <w:rPr>
              <w:rFonts w:ascii="Calibri Light" w:hAnsi="Calibri Light"/>
              <w:b/>
              <w:noProof/>
              <w:sz w:val="20"/>
              <w:szCs w:val="20"/>
            </w:rPr>
            <w:t>1</w:t>
          </w:r>
          <w:r>
            <w:rPr>
              <w:rFonts w:ascii="Calibri Light" w:hAnsi="Calibri Light"/>
              <w:b/>
              <w:sz w:val="20"/>
              <w:szCs w:val="20"/>
            </w:rPr>
            <w:fldChar w:fldCharType="end"/>
          </w:r>
        </w:p>
      </w:tc>
      <w:tc>
        <w:tcPr>
          <w:tcW w:w="105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F2F2F2" w:themeFill="background1" w:themeFillShade="F2"/>
          <w:vAlign w:val="center"/>
          <w:hideMark/>
        </w:tcPr>
        <w:p w14:paraId="24A323CF" w14:textId="77777777" w:rsidR="00263785" w:rsidRDefault="00263785" w:rsidP="00263785">
          <w:pPr>
            <w:rPr>
              <w:rFonts w:ascii="Calibri Light" w:hAnsi="Calibri Light"/>
              <w:sz w:val="18"/>
            </w:rPr>
          </w:pPr>
          <w:r>
            <w:rPr>
              <w:rFonts w:ascii="Calibri Light" w:hAnsi="Calibri Light"/>
              <w:sz w:val="18"/>
            </w:rPr>
            <w:t>FAGKODE:</w:t>
          </w:r>
        </w:p>
      </w:tc>
      <w:tc>
        <w:tcPr>
          <w:tcW w:w="243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1A1742C" w14:textId="2146284B" w:rsidR="00263785" w:rsidRPr="003A7A34" w:rsidRDefault="003A7A34" w:rsidP="00263785">
          <w:pPr>
            <w:rPr>
              <w:rFonts w:ascii="Calibri Light" w:hAnsi="Calibri Light"/>
              <w:sz w:val="20"/>
              <w:szCs w:val="20"/>
              <w:lang w:val="nb-NO"/>
            </w:rPr>
          </w:pPr>
          <w:r>
            <w:rPr>
              <w:rFonts w:ascii="Calibri Light" w:hAnsi="Calibri Light"/>
              <w:sz w:val="20"/>
              <w:szCs w:val="20"/>
              <w:lang w:val="nb-NO"/>
            </w:rPr>
            <w:t>REA2038</w:t>
          </w:r>
        </w:p>
      </w:tc>
      <w:tc>
        <w:tcPr>
          <w:tcW w:w="130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F2F2F2" w:themeFill="background1" w:themeFillShade="F2"/>
          <w:vAlign w:val="center"/>
          <w:hideMark/>
        </w:tcPr>
        <w:p w14:paraId="49F289C2" w14:textId="77777777" w:rsidR="00263785" w:rsidRDefault="00263785" w:rsidP="00263785">
          <w:pPr>
            <w:rPr>
              <w:rFonts w:ascii="Calibri Light" w:hAnsi="Calibri Light"/>
              <w:sz w:val="18"/>
            </w:rPr>
          </w:pPr>
          <w:r>
            <w:rPr>
              <w:rFonts w:ascii="Calibri Light" w:hAnsi="Calibri Light"/>
              <w:sz w:val="18"/>
            </w:rPr>
            <w:t>KANDIDATNR.</w:t>
          </w:r>
        </w:p>
      </w:tc>
      <w:tc>
        <w:tcPr>
          <w:tcW w:w="23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89BC624" w14:textId="1F07C7A7" w:rsidR="00263785" w:rsidRPr="003A7A34" w:rsidRDefault="002D6B6D" w:rsidP="00263785">
          <w:pPr>
            <w:rPr>
              <w:rFonts w:ascii="Calibri Light" w:hAnsi="Calibri Light"/>
              <w:sz w:val="20"/>
              <w:szCs w:val="20"/>
              <w:lang w:val="nb-NO"/>
            </w:rPr>
          </w:pPr>
          <w:r>
            <w:rPr>
              <w:rFonts w:ascii="Calibri Light" w:hAnsi="Calibri Light"/>
              <w:sz w:val="20"/>
              <w:szCs w:val="20"/>
              <w:lang w:val="nb-NO"/>
            </w:rPr>
            <w:t>-</w:t>
          </w:r>
        </w:p>
      </w:tc>
    </w:tr>
  </w:tbl>
  <w:p w14:paraId="1AE19014" w14:textId="77777777" w:rsidR="00263785" w:rsidRDefault="0026378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64116BF"/>
    <w:multiLevelType w:val="hybridMultilevel"/>
    <w:tmpl w:val="73F2A320"/>
    <w:lvl w:ilvl="0" w:tplc="0C8CA66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A34"/>
    <w:rsid w:val="00263785"/>
    <w:rsid w:val="002D6B6D"/>
    <w:rsid w:val="003A7A34"/>
    <w:rsid w:val="00AB1648"/>
    <w:rsid w:val="00BE5787"/>
    <w:rsid w:val="00EA7468"/>
    <w:rsid w:val="00EB0D18"/>
    <w:rsid w:val="00EB3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6B6D418"/>
  <w15:chartTrackingRefBased/>
  <w15:docId w15:val="{F95A2F25-F370-D241-B680-1F46D9226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7A34"/>
    <w:pPr>
      <w:spacing w:after="0" w:line="240" w:lineRule="auto"/>
    </w:pPr>
    <w:rPr>
      <w:sz w:val="24"/>
      <w:szCs w:val="24"/>
      <w:lang w:val="en-N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63785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63785"/>
  </w:style>
  <w:style w:type="paragraph" w:styleId="Footer">
    <w:name w:val="footer"/>
    <w:basedOn w:val="Normal"/>
    <w:link w:val="FooterChar"/>
    <w:uiPriority w:val="99"/>
    <w:unhideWhenUsed/>
    <w:rsid w:val="00263785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63785"/>
  </w:style>
  <w:style w:type="table" w:styleId="TableGrid">
    <w:name w:val="Table Grid"/>
    <w:basedOn w:val="TableNormal"/>
    <w:uiPriority w:val="59"/>
    <w:rsid w:val="0026378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A7A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eliasstuen/Downloads/innleveringsmal_word_bokmaal.dotx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innleveringsmal_word_bokmaal.dotx</Template>
  <TotalTime>4</TotalTime>
  <Pages>10</Pages>
  <Words>301</Words>
  <Characters>1512</Characters>
  <Application>Microsoft Office Word</Application>
  <DocSecurity>0</DocSecurity>
  <Lines>72</Lines>
  <Paragraphs>30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Tittel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>Møre og Romsdal Fylkeskommune</Company>
  <LinksUpToDate>false</LinksUpToDate>
  <CharactersWithSpaces>1785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Elias Slinning Stuen</cp:lastModifiedBy>
  <cp:revision>2</cp:revision>
  <dcterms:created xsi:type="dcterms:W3CDTF">2021-05-26T11:58:00Z</dcterms:created>
  <dcterms:modified xsi:type="dcterms:W3CDTF">2021-05-26T13:40:00Z</dcterms:modified>
  <cp:category/>
</cp:coreProperties>
</file>